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306" w:rsidRDefault="00DF6306" w:rsidP="00760D5F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  <w:lang w:val="uk-UA"/>
        </w:rPr>
      </w:pPr>
      <w:r w:rsidRPr="00643071">
        <w:rPr>
          <w:rFonts w:ascii="Times New Roman" w:hAnsi="Times New Roman"/>
          <w:b/>
          <w:sz w:val="32"/>
          <w:szCs w:val="32"/>
          <w:lang w:val="uk-UA"/>
        </w:rPr>
        <w:t>Виробнич</w:t>
      </w:r>
      <w:r>
        <w:rPr>
          <w:rFonts w:ascii="Times New Roman" w:hAnsi="Times New Roman"/>
          <w:b/>
          <w:sz w:val="32"/>
          <w:szCs w:val="32"/>
          <w:lang w:val="uk-UA"/>
        </w:rPr>
        <w:t>о-технологічна</w:t>
      </w:r>
      <w:r w:rsidRPr="00643071">
        <w:rPr>
          <w:rFonts w:ascii="Times New Roman" w:hAnsi="Times New Roman"/>
          <w:b/>
          <w:sz w:val="32"/>
          <w:szCs w:val="32"/>
          <w:lang w:val="uk-UA"/>
        </w:rPr>
        <w:t xml:space="preserve"> </w:t>
      </w:r>
      <w:r w:rsidRPr="00324186">
        <w:rPr>
          <w:rFonts w:ascii="Times New Roman" w:hAnsi="Times New Roman"/>
          <w:b/>
          <w:sz w:val="32"/>
          <w:szCs w:val="32"/>
          <w:lang w:val="uk-UA"/>
        </w:rPr>
        <w:t>практика</w:t>
      </w:r>
      <w:r w:rsidRPr="00324186">
        <w:rPr>
          <w:rFonts w:ascii="Times New Roman" w:hAnsi="Times New Roman"/>
          <w:bCs/>
          <w:sz w:val="28"/>
          <w:szCs w:val="28"/>
          <w:lang w:val="uk-UA"/>
        </w:rPr>
        <w:t xml:space="preserve"> спеціальність </w:t>
      </w:r>
    </w:p>
    <w:p w:rsidR="00DF6306" w:rsidRPr="00324186" w:rsidRDefault="00DF6306" w:rsidP="00760D5F">
      <w:pPr>
        <w:spacing w:after="0" w:line="360" w:lineRule="auto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324186">
        <w:rPr>
          <w:rFonts w:ascii="Times New Roman" w:hAnsi="Times New Roman"/>
          <w:bCs/>
          <w:sz w:val="28"/>
          <w:szCs w:val="28"/>
          <w:lang w:val="uk-UA"/>
        </w:rPr>
        <w:t>141 "Електроенергетика, електротехніка та електромеханіка"</w:t>
      </w:r>
    </w:p>
    <w:p w:rsidR="00DF6306" w:rsidRPr="00A44C33" w:rsidRDefault="00DF6306" w:rsidP="00760D5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Завдання виробничо</w:t>
      </w:r>
      <w:r>
        <w:rPr>
          <w:rFonts w:ascii="Times New Roman" w:hAnsi="Times New Roman"/>
          <w:sz w:val="28"/>
          <w:szCs w:val="28"/>
          <w:lang w:val="uk-UA"/>
        </w:rPr>
        <w:t xml:space="preserve">-технологічної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практики  </w:t>
      </w:r>
      <w:r>
        <w:rPr>
          <w:rFonts w:ascii="Times New Roman" w:hAnsi="Times New Roman"/>
          <w:sz w:val="28"/>
          <w:szCs w:val="28"/>
          <w:lang w:val="uk-UA"/>
        </w:rPr>
        <w:t xml:space="preserve">є </w:t>
      </w:r>
      <w:r w:rsidRPr="00A44C33">
        <w:rPr>
          <w:rFonts w:ascii="Times New Roman" w:hAnsi="Times New Roman"/>
          <w:sz w:val="28"/>
          <w:szCs w:val="28"/>
          <w:lang w:val="uk-UA"/>
        </w:rPr>
        <w:t>узагальнення і поглиблення знань и умінь</w:t>
      </w:r>
      <w:r>
        <w:rPr>
          <w:rFonts w:ascii="Times New Roman" w:hAnsi="Times New Roman"/>
          <w:sz w:val="28"/>
          <w:szCs w:val="28"/>
          <w:lang w:val="uk-UA"/>
        </w:rPr>
        <w:t xml:space="preserve">  в спеціальності</w:t>
      </w:r>
      <w:r w:rsidRPr="00A44C33">
        <w:rPr>
          <w:rFonts w:ascii="Times New Roman" w:hAnsi="Times New Roman"/>
          <w:sz w:val="28"/>
          <w:szCs w:val="28"/>
          <w:lang w:val="uk-UA"/>
        </w:rPr>
        <w:t>, пі</w:t>
      </w:r>
      <w:r>
        <w:rPr>
          <w:rFonts w:ascii="Times New Roman" w:hAnsi="Times New Roman"/>
          <w:sz w:val="28"/>
          <w:szCs w:val="28"/>
          <w:lang w:val="uk-UA"/>
        </w:rPr>
        <w:t>дготовка (збирання) матеріалів</w:t>
      </w:r>
      <w:r w:rsidRPr="00A44C33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відпрацювання навичок </w:t>
      </w:r>
      <w:r>
        <w:rPr>
          <w:rFonts w:ascii="Times New Roman" w:hAnsi="Times New Roman"/>
          <w:sz w:val="28"/>
          <w:szCs w:val="28"/>
          <w:lang w:val="uk-UA"/>
        </w:rPr>
        <w:t xml:space="preserve">практичної роботи  </w:t>
      </w:r>
      <w:r w:rsidRPr="00A44C33">
        <w:rPr>
          <w:rFonts w:ascii="Times New Roman" w:hAnsi="Times New Roman"/>
          <w:sz w:val="28"/>
          <w:szCs w:val="28"/>
          <w:lang w:val="uk-UA"/>
        </w:rPr>
        <w:t>під час в</w:t>
      </w:r>
      <w:r>
        <w:rPr>
          <w:rFonts w:ascii="Times New Roman" w:hAnsi="Times New Roman"/>
          <w:sz w:val="28"/>
          <w:szCs w:val="28"/>
          <w:lang w:val="uk-UA"/>
        </w:rPr>
        <w:t>иконання конкретних виробничих завда</w:t>
      </w:r>
      <w:r w:rsidRPr="00A44C33">
        <w:rPr>
          <w:rFonts w:ascii="Times New Roman" w:hAnsi="Times New Roman"/>
          <w:sz w:val="28"/>
          <w:szCs w:val="28"/>
          <w:lang w:val="uk-UA"/>
        </w:rPr>
        <w:t>нь.</w:t>
      </w:r>
    </w:p>
    <w:p w:rsidR="00DF6306" w:rsidRPr="00A44C33" w:rsidRDefault="00DF6306" w:rsidP="00760D5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         Практика проводиться на пе</w:t>
      </w:r>
      <w:r>
        <w:rPr>
          <w:rFonts w:ascii="Times New Roman" w:hAnsi="Times New Roman"/>
          <w:sz w:val="28"/>
          <w:szCs w:val="28"/>
          <w:lang w:val="uk-UA"/>
        </w:rPr>
        <w:t>редових підприє</w:t>
      </w:r>
      <w:r w:rsidRPr="00A44C33">
        <w:rPr>
          <w:rFonts w:ascii="Times New Roman" w:hAnsi="Times New Roman"/>
          <w:sz w:val="28"/>
          <w:szCs w:val="28"/>
          <w:lang w:val="uk-UA"/>
        </w:rPr>
        <w:t>мств</w:t>
      </w:r>
      <w:r>
        <w:rPr>
          <w:rFonts w:ascii="Times New Roman" w:hAnsi="Times New Roman"/>
          <w:sz w:val="28"/>
          <w:szCs w:val="28"/>
          <w:lang w:val="uk-UA"/>
        </w:rPr>
        <w:t>ах за можливим місцем майбутньої роботи. Здобувачі вищої освіти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працюють дублерами керівників </w:t>
      </w:r>
      <w:r>
        <w:rPr>
          <w:rFonts w:ascii="Times New Roman" w:hAnsi="Times New Roman"/>
          <w:sz w:val="28"/>
          <w:szCs w:val="28"/>
          <w:lang w:val="uk-UA"/>
        </w:rPr>
        <w:t>підрозділів</w:t>
      </w:r>
      <w:r w:rsidRPr="00A44C33">
        <w:rPr>
          <w:rFonts w:ascii="Times New Roman" w:hAnsi="Times New Roman"/>
          <w:sz w:val="28"/>
          <w:szCs w:val="28"/>
          <w:lang w:val="uk-UA"/>
        </w:rPr>
        <w:t>, озна</w:t>
      </w:r>
      <w:r>
        <w:rPr>
          <w:rFonts w:ascii="Times New Roman" w:hAnsi="Times New Roman"/>
          <w:sz w:val="28"/>
          <w:szCs w:val="28"/>
          <w:lang w:val="uk-UA"/>
        </w:rPr>
        <w:t>йомлюються з майбутньою роботою тощо. У свою чергу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ке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рівництво господарства допомагає </w:t>
      </w:r>
      <w:r>
        <w:rPr>
          <w:rFonts w:ascii="Times New Roman" w:hAnsi="Times New Roman"/>
          <w:sz w:val="28"/>
          <w:szCs w:val="28"/>
          <w:lang w:val="uk-UA"/>
        </w:rPr>
        <w:t>здобувачу вищої освіти у виконані програми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збирані матеріалів для</w:t>
      </w:r>
      <w:r w:rsidRPr="005D0E6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виробничо</w:t>
      </w:r>
      <w:r>
        <w:rPr>
          <w:rFonts w:ascii="Times New Roman" w:hAnsi="Times New Roman"/>
          <w:sz w:val="28"/>
          <w:szCs w:val="28"/>
          <w:lang w:val="uk-UA"/>
        </w:rPr>
        <w:t>-технологічної  практики</w:t>
      </w:r>
      <w:r w:rsidRPr="00A44C33">
        <w:rPr>
          <w:rFonts w:ascii="Times New Roman" w:hAnsi="Times New Roman"/>
          <w:sz w:val="28"/>
          <w:szCs w:val="28"/>
          <w:lang w:val="uk-UA"/>
        </w:rPr>
        <w:t>.</w:t>
      </w:r>
    </w:p>
    <w:p w:rsidR="00DF6306" w:rsidRPr="00A44C33" w:rsidRDefault="00DF6306" w:rsidP="00760D5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       Керівництво виробничо</w:t>
      </w:r>
      <w:r>
        <w:rPr>
          <w:rFonts w:ascii="Times New Roman" w:hAnsi="Times New Roman"/>
          <w:sz w:val="28"/>
          <w:szCs w:val="28"/>
          <w:lang w:val="uk-UA"/>
        </w:rPr>
        <w:t xml:space="preserve">-технологічною </w:t>
      </w:r>
      <w:r w:rsidRPr="00A44C33">
        <w:rPr>
          <w:rFonts w:ascii="Times New Roman" w:hAnsi="Times New Roman"/>
          <w:sz w:val="28"/>
          <w:szCs w:val="28"/>
          <w:lang w:val="uk-UA"/>
        </w:rPr>
        <w:t>практикою з бок</w:t>
      </w:r>
      <w:r>
        <w:rPr>
          <w:rFonts w:ascii="Times New Roman" w:hAnsi="Times New Roman"/>
          <w:sz w:val="28"/>
          <w:szCs w:val="28"/>
          <w:lang w:val="uk-UA"/>
        </w:rPr>
        <w:t>у навчального закладу здійснює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завідувач навчально-виробничою практикою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шляхом співбесіди зі </w:t>
      </w:r>
      <w:r>
        <w:rPr>
          <w:rFonts w:ascii="Times New Roman" w:hAnsi="Times New Roman"/>
          <w:sz w:val="28"/>
          <w:szCs w:val="28"/>
          <w:lang w:val="uk-UA"/>
        </w:rPr>
        <w:t>здобувачу вищої освіти, надання методичної та теоре</w:t>
      </w:r>
      <w:r w:rsidRPr="00A44C33">
        <w:rPr>
          <w:rFonts w:ascii="Times New Roman" w:hAnsi="Times New Roman"/>
          <w:sz w:val="28"/>
          <w:szCs w:val="28"/>
          <w:lang w:val="uk-UA"/>
        </w:rPr>
        <w:t>тичної допомоги і ведення звітів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- щоден</w:t>
      </w:r>
      <w:r>
        <w:rPr>
          <w:rFonts w:ascii="Times New Roman" w:hAnsi="Times New Roman"/>
          <w:sz w:val="28"/>
          <w:szCs w:val="28"/>
          <w:lang w:val="uk-UA"/>
        </w:rPr>
        <w:t>ників</w:t>
      </w:r>
      <w:r w:rsidRPr="00A44C33">
        <w:rPr>
          <w:rFonts w:ascii="Times New Roman" w:hAnsi="Times New Roman"/>
          <w:sz w:val="28"/>
          <w:szCs w:val="28"/>
          <w:lang w:val="uk-UA"/>
        </w:rPr>
        <w:t>. У звіті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-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щоден</w:t>
      </w:r>
      <w:r>
        <w:rPr>
          <w:rFonts w:ascii="Times New Roman" w:hAnsi="Times New Roman"/>
          <w:sz w:val="28"/>
          <w:szCs w:val="28"/>
          <w:lang w:val="uk-UA"/>
        </w:rPr>
        <w:t>н</w:t>
      </w:r>
      <w:r w:rsidRPr="00A44C33">
        <w:rPr>
          <w:rFonts w:ascii="Times New Roman" w:hAnsi="Times New Roman"/>
          <w:sz w:val="28"/>
          <w:szCs w:val="28"/>
          <w:lang w:val="uk-UA"/>
        </w:rPr>
        <w:t>ику описується вся робота практик</w:t>
      </w:r>
      <w:r>
        <w:rPr>
          <w:rFonts w:ascii="Times New Roman" w:hAnsi="Times New Roman"/>
          <w:sz w:val="28"/>
          <w:szCs w:val="28"/>
          <w:lang w:val="uk-UA"/>
        </w:rPr>
        <w:t>и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за кожний день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особисті враження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критичний аналіз виробництва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зауваження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висновки і пропозиції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схеми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креслення та ін.</w:t>
      </w:r>
    </w:p>
    <w:p w:rsidR="00DF6306" w:rsidRDefault="00DF6306" w:rsidP="00760D5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       Збирання матеріалів для виробничо</w:t>
      </w:r>
      <w:r>
        <w:rPr>
          <w:rFonts w:ascii="Times New Roman" w:hAnsi="Times New Roman"/>
          <w:sz w:val="28"/>
          <w:szCs w:val="28"/>
          <w:lang w:val="uk-UA"/>
        </w:rPr>
        <w:t xml:space="preserve">-технологічної </w:t>
      </w:r>
      <w:r w:rsidRPr="00A44C33">
        <w:rPr>
          <w:rFonts w:ascii="Times New Roman" w:hAnsi="Times New Roman"/>
          <w:sz w:val="28"/>
          <w:szCs w:val="28"/>
          <w:lang w:val="uk-UA"/>
        </w:rPr>
        <w:t>практик</w:t>
      </w:r>
      <w:r>
        <w:rPr>
          <w:rFonts w:ascii="Times New Roman" w:hAnsi="Times New Roman"/>
          <w:sz w:val="28"/>
          <w:szCs w:val="28"/>
          <w:lang w:val="uk-UA"/>
        </w:rPr>
        <w:t>и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проводиться паралельно з проходжен</w:t>
      </w:r>
      <w:r>
        <w:rPr>
          <w:rFonts w:ascii="Times New Roman" w:hAnsi="Times New Roman"/>
          <w:sz w:val="28"/>
          <w:szCs w:val="28"/>
          <w:lang w:val="uk-UA"/>
        </w:rPr>
        <w:t xml:space="preserve">ням </w:t>
      </w:r>
      <w:r w:rsidRPr="00A44C33">
        <w:rPr>
          <w:rFonts w:ascii="Times New Roman" w:hAnsi="Times New Roman"/>
          <w:sz w:val="28"/>
          <w:szCs w:val="28"/>
          <w:lang w:val="uk-UA"/>
        </w:rPr>
        <w:t>практики згідно з переліком питань</w:t>
      </w:r>
      <w:r w:rsidRPr="00A44C33">
        <w:rPr>
          <w:rFonts w:ascii="Times New Roman" w:hAnsi="Times New Roman"/>
          <w:sz w:val="28"/>
          <w:szCs w:val="28"/>
        </w:rPr>
        <w:t>,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які внесені </w:t>
      </w:r>
      <w:r>
        <w:rPr>
          <w:rFonts w:ascii="Times New Roman" w:hAnsi="Times New Roman"/>
          <w:sz w:val="28"/>
          <w:szCs w:val="28"/>
          <w:lang w:val="uk-UA"/>
        </w:rPr>
        <w:t>до змісту практичного відпрацювання.</w:t>
      </w:r>
    </w:p>
    <w:p w:rsidR="00DF6306" w:rsidRPr="00A44C33" w:rsidRDefault="00DF6306" w:rsidP="0053751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 За результатами виробничо</w:t>
      </w:r>
      <w:r>
        <w:rPr>
          <w:rFonts w:ascii="Times New Roman" w:hAnsi="Times New Roman"/>
          <w:sz w:val="28"/>
          <w:szCs w:val="28"/>
          <w:lang w:val="uk-UA"/>
        </w:rPr>
        <w:t xml:space="preserve">-технологічної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практики </w:t>
      </w:r>
      <w:r>
        <w:rPr>
          <w:rFonts w:ascii="Times New Roman" w:hAnsi="Times New Roman"/>
          <w:sz w:val="28"/>
          <w:szCs w:val="28"/>
          <w:lang w:val="uk-UA"/>
        </w:rPr>
        <w:t>здобувачі вищої освіти узагальнюють всі матеріали</w:t>
      </w:r>
      <w:r w:rsidRPr="00A44C33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роблять аналіз і висновки</w:t>
      </w:r>
      <w:r w:rsidRPr="00A44C33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розподіляють матеріал по розділах </w:t>
      </w:r>
      <w:r>
        <w:rPr>
          <w:rFonts w:ascii="Times New Roman" w:hAnsi="Times New Roman"/>
          <w:sz w:val="28"/>
          <w:szCs w:val="28"/>
          <w:lang w:val="uk-UA"/>
        </w:rPr>
        <w:t>звіту-щоденника і оформляють</w:t>
      </w:r>
      <w:r w:rsidRPr="00A44C33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ескізи</w:t>
      </w:r>
      <w:r w:rsidRPr="00A44C33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креслення,</w:t>
      </w:r>
      <w:r>
        <w:rPr>
          <w:rFonts w:ascii="Times New Roman" w:hAnsi="Times New Roman"/>
          <w:sz w:val="28"/>
          <w:szCs w:val="28"/>
          <w:lang w:val="uk-UA"/>
        </w:rPr>
        <w:t xml:space="preserve"> схеми згідно з завданням.</w:t>
      </w:r>
    </w:p>
    <w:p w:rsidR="00DF6306" w:rsidRPr="00A44C33" w:rsidRDefault="00DF6306" w:rsidP="0053751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    Викладач</w:t>
      </w:r>
      <w:r>
        <w:rPr>
          <w:rFonts w:ascii="Times New Roman" w:hAnsi="Times New Roman"/>
          <w:sz w:val="28"/>
          <w:szCs w:val="28"/>
          <w:lang w:val="uk-UA"/>
        </w:rPr>
        <w:t>і та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керівник практики</w:t>
      </w:r>
      <w:r w:rsidRPr="00537512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керуючись звітом-щоден</w:t>
      </w:r>
      <w:r>
        <w:rPr>
          <w:rFonts w:ascii="Times New Roman" w:hAnsi="Times New Roman"/>
          <w:sz w:val="28"/>
          <w:szCs w:val="28"/>
          <w:lang w:val="uk-UA"/>
        </w:rPr>
        <w:t>н</w:t>
      </w:r>
      <w:r w:rsidRPr="00A44C33">
        <w:rPr>
          <w:rFonts w:ascii="Times New Roman" w:hAnsi="Times New Roman"/>
          <w:sz w:val="28"/>
          <w:szCs w:val="28"/>
          <w:lang w:val="uk-UA"/>
        </w:rPr>
        <w:t>ик</w:t>
      </w:r>
      <w:r>
        <w:rPr>
          <w:rFonts w:ascii="Times New Roman" w:hAnsi="Times New Roman"/>
          <w:sz w:val="28"/>
          <w:szCs w:val="28"/>
          <w:lang w:val="uk-UA"/>
        </w:rPr>
        <w:t>ом</w:t>
      </w:r>
      <w:r w:rsidRPr="00537512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спостережен</w:t>
      </w:r>
      <w:r>
        <w:rPr>
          <w:rFonts w:ascii="Times New Roman" w:hAnsi="Times New Roman"/>
          <w:sz w:val="28"/>
          <w:szCs w:val="28"/>
          <w:lang w:val="uk-UA"/>
        </w:rPr>
        <w:t>н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ями за роботою </w:t>
      </w:r>
      <w:r>
        <w:rPr>
          <w:rFonts w:ascii="Times New Roman" w:hAnsi="Times New Roman"/>
          <w:sz w:val="28"/>
          <w:szCs w:val="28"/>
          <w:lang w:val="uk-UA"/>
        </w:rPr>
        <w:t>здобувачів вищої освіти</w:t>
      </w:r>
      <w:r w:rsidRPr="00537512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бесідою з кері</w:t>
      </w:r>
      <w:r>
        <w:rPr>
          <w:rFonts w:ascii="Times New Roman" w:hAnsi="Times New Roman"/>
          <w:sz w:val="28"/>
          <w:szCs w:val="28"/>
          <w:lang w:val="uk-UA"/>
        </w:rPr>
        <w:t>вником практики від виробництва</w:t>
      </w:r>
      <w:r w:rsidRPr="00537512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виставляють </w:t>
      </w:r>
      <w:r>
        <w:rPr>
          <w:rFonts w:ascii="Times New Roman" w:hAnsi="Times New Roman"/>
          <w:sz w:val="28"/>
          <w:szCs w:val="28"/>
          <w:lang w:val="uk-UA"/>
        </w:rPr>
        <w:t>здобувачам вищої освіти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оцінку за виробничо</w:t>
      </w:r>
      <w:r>
        <w:rPr>
          <w:rFonts w:ascii="Times New Roman" w:hAnsi="Times New Roman"/>
          <w:sz w:val="28"/>
          <w:szCs w:val="28"/>
          <w:lang w:val="uk-UA"/>
        </w:rPr>
        <w:t xml:space="preserve">-технологічну </w:t>
      </w:r>
      <w:r w:rsidRPr="00A44C33">
        <w:rPr>
          <w:rFonts w:ascii="Times New Roman" w:hAnsi="Times New Roman"/>
          <w:sz w:val="28"/>
          <w:szCs w:val="28"/>
          <w:lang w:val="uk-UA"/>
        </w:rPr>
        <w:t>практику.</w:t>
      </w:r>
    </w:p>
    <w:p w:rsidR="00DF6306" w:rsidRDefault="00DF6306" w:rsidP="00760D5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F6306" w:rsidRDefault="00DF6306" w:rsidP="00760D5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F6306" w:rsidRDefault="00DF6306" w:rsidP="00760D5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F6306" w:rsidRDefault="00DF6306" w:rsidP="00760D5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639"/>
      </w:tblGrid>
      <w:tr w:rsidR="00DF6306" w:rsidRPr="001C39F9" w:rsidTr="001C39F9">
        <w:tc>
          <w:tcPr>
            <w:tcW w:w="9639" w:type="dxa"/>
          </w:tcPr>
          <w:p w:rsidR="00DF6306" w:rsidRPr="001C39F9" w:rsidRDefault="00DF6306" w:rsidP="001C39F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DF6306" w:rsidRPr="001C39F9" w:rsidRDefault="00DF6306" w:rsidP="001C39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Зміст практичного відпрацювання виробничо-технологічної практики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</w:t>
            </w:r>
          </w:p>
        </w:tc>
      </w:tr>
      <w:tr w:rsidR="00DF6306" w:rsidRPr="001C39F9" w:rsidTr="001C39F9">
        <w:trPr>
          <w:trHeight w:val="764"/>
        </w:trPr>
        <w:tc>
          <w:tcPr>
            <w:tcW w:w="9639" w:type="dxa"/>
          </w:tcPr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1. Ознайомлення з підприємством «____________»____________________ 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                                            </w:t>
            </w:r>
            <w:r w:rsidRPr="001C39F9">
              <w:rPr>
                <w:rFonts w:ascii="Times New Roman" w:hAnsi="Times New Roman"/>
                <w:sz w:val="16"/>
                <w:szCs w:val="16"/>
                <w:lang w:val="uk-UA"/>
              </w:rPr>
              <w:t>назва підприємства           адреса місця знаходження підприємства</w:t>
            </w:r>
          </w:p>
        </w:tc>
      </w:tr>
      <w:tr w:rsidR="00DF6306" w:rsidRPr="001C39F9" w:rsidTr="001C39F9">
        <w:trPr>
          <w:trHeight w:val="563"/>
        </w:trPr>
        <w:tc>
          <w:tcPr>
            <w:tcW w:w="9639" w:type="dxa"/>
          </w:tcPr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1.1.Інструктаж з безпеки праці                                           </w:t>
            </w:r>
          </w:p>
        </w:tc>
      </w:tr>
      <w:tr w:rsidR="00DF6306" w:rsidRPr="001C39F9" w:rsidTr="001C39F9">
        <w:trPr>
          <w:trHeight w:val="1124"/>
        </w:trPr>
        <w:tc>
          <w:tcPr>
            <w:tcW w:w="9639" w:type="dxa"/>
          </w:tcPr>
          <w:p w:rsidR="00DF6306" w:rsidRPr="001C39F9" w:rsidRDefault="00DF6306" w:rsidP="001C39F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1.2.Виробнича екскурсія по підприємству «____________»____________________ 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</w:t>
            </w:r>
            <w:r w:rsidRPr="001C39F9">
              <w:rPr>
                <w:rFonts w:ascii="Times New Roman" w:hAnsi="Times New Roman"/>
                <w:sz w:val="16"/>
                <w:szCs w:val="16"/>
                <w:lang w:val="uk-UA"/>
              </w:rPr>
              <w:t>назва підприємства     адреса місця знаходження підприємства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                                </w:t>
            </w:r>
          </w:p>
        </w:tc>
      </w:tr>
      <w:tr w:rsidR="00DF6306" w:rsidRPr="001C39F9" w:rsidTr="001C39F9">
        <w:trPr>
          <w:trHeight w:val="545"/>
        </w:trPr>
        <w:tc>
          <w:tcPr>
            <w:tcW w:w="9639" w:type="dxa"/>
          </w:tcPr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2. Робота дублером техніка-електрика                        </w:t>
            </w:r>
          </w:p>
        </w:tc>
      </w:tr>
      <w:tr w:rsidR="00DF6306" w:rsidRPr="001C39F9" w:rsidTr="001C39F9">
        <w:trPr>
          <w:trHeight w:val="982"/>
        </w:trPr>
        <w:tc>
          <w:tcPr>
            <w:tcW w:w="9639" w:type="dxa"/>
          </w:tcPr>
          <w:p w:rsidR="00DF6306" w:rsidRPr="001C39F9" w:rsidRDefault="00DF6306" w:rsidP="001C39F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3. Висновки та пропозиції по удосконаленню роботи техніка-електрика  на підприємстві «____________»  _______________________ 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</w:t>
            </w:r>
            <w:r w:rsidRPr="001C39F9">
              <w:rPr>
                <w:rFonts w:ascii="Times New Roman" w:hAnsi="Times New Roman"/>
                <w:sz w:val="16"/>
                <w:szCs w:val="16"/>
                <w:lang w:val="uk-UA"/>
              </w:rPr>
              <w:t>назва підприємства             адреса місця знаходження підприємства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</w:t>
            </w:r>
          </w:p>
        </w:tc>
      </w:tr>
    </w:tbl>
    <w:p w:rsidR="00DF6306" w:rsidRDefault="00DF6306" w:rsidP="00E811F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F6306" w:rsidRDefault="00DF6306" w:rsidP="004F4C7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F6306" w:rsidRPr="00E811FA" w:rsidRDefault="00DF6306" w:rsidP="004F4C7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811FA">
        <w:rPr>
          <w:rFonts w:ascii="Times New Roman" w:hAnsi="Times New Roman"/>
          <w:b/>
          <w:sz w:val="28"/>
          <w:szCs w:val="28"/>
          <w:lang w:val="uk-UA"/>
        </w:rPr>
        <w:t>1. Ознайомлення з підприємством «____________»___________________</w:t>
      </w:r>
      <w:r>
        <w:rPr>
          <w:rFonts w:ascii="Times New Roman" w:hAnsi="Times New Roman"/>
          <w:b/>
          <w:sz w:val="28"/>
          <w:szCs w:val="28"/>
          <w:lang w:val="uk-UA"/>
        </w:rPr>
        <w:t>___</w:t>
      </w:r>
      <w:r w:rsidRPr="00E811FA">
        <w:rPr>
          <w:rFonts w:ascii="Times New Roman" w:hAnsi="Times New Roman"/>
          <w:b/>
          <w:sz w:val="28"/>
          <w:szCs w:val="28"/>
          <w:lang w:val="uk-UA"/>
        </w:rPr>
        <w:t xml:space="preserve">_  </w:t>
      </w:r>
    </w:p>
    <w:p w:rsidR="00DF6306" w:rsidRDefault="00DF6306" w:rsidP="004F4C7F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val="uk-UA"/>
        </w:rPr>
      </w:pPr>
      <w:r w:rsidRPr="00E811FA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</w:t>
      </w:r>
      <w:r w:rsidRPr="00E811FA">
        <w:rPr>
          <w:rFonts w:ascii="Times New Roman" w:hAnsi="Times New Roman"/>
          <w:b/>
          <w:sz w:val="16"/>
          <w:szCs w:val="16"/>
          <w:lang w:val="uk-UA"/>
        </w:rPr>
        <w:t>назва підприємства           адреса місця знаходження підприємства</w:t>
      </w:r>
    </w:p>
    <w:p w:rsidR="00DF6306" w:rsidRDefault="00DF6306" w:rsidP="004F4C7F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val="uk-UA"/>
        </w:rPr>
      </w:pPr>
    </w:p>
    <w:p w:rsidR="00DF6306" w:rsidRPr="002E2905" w:rsidRDefault="00DF6306" w:rsidP="004F4C7F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val="uk-UA"/>
        </w:rPr>
      </w:pPr>
    </w:p>
    <w:p w:rsidR="00DF6306" w:rsidRPr="00A44C33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Ознайомлення з підприємством</w:t>
      </w:r>
      <w:r w:rsidRPr="00E10C9B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бесіда з керівником підприємства і головним інженером. В</w:t>
      </w:r>
      <w:r w:rsidRPr="00A44C33">
        <w:rPr>
          <w:rFonts w:ascii="Times New Roman" w:hAnsi="Times New Roman"/>
          <w:sz w:val="28"/>
          <w:szCs w:val="28"/>
          <w:lang w:val="uk-UA"/>
        </w:rPr>
        <w:t>ивчення режиму роботи.</w:t>
      </w:r>
    </w:p>
    <w:p w:rsidR="00DF6306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Ознайомлення з:</w:t>
      </w:r>
    </w:p>
    <w:p w:rsidR="00DF6306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A44C33">
        <w:rPr>
          <w:rFonts w:ascii="Times New Roman" w:hAnsi="Times New Roman"/>
          <w:sz w:val="28"/>
          <w:szCs w:val="28"/>
          <w:lang w:val="uk-UA"/>
        </w:rPr>
        <w:t>досвідом виробництва сільськогосподарської продукції виробничими</w:t>
      </w:r>
      <w:r>
        <w:rPr>
          <w:rFonts w:ascii="Times New Roman" w:hAnsi="Times New Roman"/>
          <w:sz w:val="28"/>
          <w:szCs w:val="28"/>
          <w:lang w:val="uk-UA"/>
        </w:rPr>
        <w:t xml:space="preserve"> підрозділами</w:t>
      </w:r>
      <w:r w:rsidRPr="00A44C33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DF6306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A44C33">
        <w:rPr>
          <w:rFonts w:ascii="Times New Roman" w:hAnsi="Times New Roman"/>
          <w:sz w:val="28"/>
          <w:szCs w:val="28"/>
          <w:lang w:val="uk-UA"/>
        </w:rPr>
        <w:t>е</w:t>
      </w:r>
      <w:r>
        <w:rPr>
          <w:rFonts w:ascii="Times New Roman" w:hAnsi="Times New Roman"/>
          <w:sz w:val="28"/>
          <w:szCs w:val="28"/>
          <w:lang w:val="uk-UA"/>
        </w:rPr>
        <w:t>не</w:t>
      </w:r>
      <w:r w:rsidRPr="00A44C33">
        <w:rPr>
          <w:rFonts w:ascii="Times New Roman" w:hAnsi="Times New Roman"/>
          <w:sz w:val="28"/>
          <w:szCs w:val="28"/>
          <w:lang w:val="uk-UA"/>
        </w:rPr>
        <w:t>ргетичними показниками господарства,</w:t>
      </w:r>
    </w:p>
    <w:p w:rsidR="00DF6306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A44C33">
        <w:rPr>
          <w:rFonts w:ascii="Times New Roman" w:hAnsi="Times New Roman"/>
          <w:sz w:val="28"/>
          <w:szCs w:val="28"/>
          <w:lang w:val="uk-UA"/>
        </w:rPr>
        <w:t>робот</w:t>
      </w:r>
      <w:r>
        <w:rPr>
          <w:rFonts w:ascii="Times New Roman" w:hAnsi="Times New Roman"/>
          <w:sz w:val="28"/>
          <w:szCs w:val="28"/>
          <w:lang w:val="uk-UA"/>
        </w:rPr>
        <w:t>ою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служби енергетики,</w:t>
      </w:r>
    </w:p>
    <w:p w:rsidR="00DF6306" w:rsidRPr="00A44C33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A44C33">
        <w:rPr>
          <w:rFonts w:ascii="Times New Roman" w:hAnsi="Times New Roman"/>
          <w:sz w:val="28"/>
          <w:szCs w:val="28"/>
          <w:lang w:val="uk-UA"/>
        </w:rPr>
        <w:t>структурою,станом електрифікації виробничих процесів.</w:t>
      </w:r>
    </w:p>
    <w:p w:rsidR="00DF6306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Ознайомлення </w:t>
      </w:r>
      <w:r>
        <w:rPr>
          <w:rFonts w:ascii="Times New Roman" w:hAnsi="Times New Roman"/>
          <w:sz w:val="28"/>
          <w:szCs w:val="28"/>
          <w:lang w:val="uk-UA"/>
        </w:rPr>
        <w:t xml:space="preserve">з </w:t>
      </w:r>
    </w:p>
    <w:p w:rsidR="00DF6306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A44C33">
        <w:rPr>
          <w:rFonts w:ascii="Times New Roman" w:hAnsi="Times New Roman"/>
          <w:sz w:val="28"/>
          <w:szCs w:val="28"/>
          <w:lang w:val="uk-UA"/>
        </w:rPr>
        <w:t>принципом плануван</w:t>
      </w:r>
      <w:r>
        <w:rPr>
          <w:rFonts w:ascii="Times New Roman" w:hAnsi="Times New Roman"/>
          <w:sz w:val="28"/>
          <w:szCs w:val="28"/>
          <w:lang w:val="uk-UA"/>
        </w:rPr>
        <w:t>ня в господарстві і організаціє</w:t>
      </w:r>
      <w:r w:rsidRPr="00A44C33">
        <w:rPr>
          <w:rFonts w:ascii="Times New Roman" w:hAnsi="Times New Roman"/>
          <w:sz w:val="28"/>
          <w:szCs w:val="28"/>
          <w:lang w:val="uk-UA"/>
        </w:rPr>
        <w:t>ю енергетичної служби підрозд</w:t>
      </w:r>
      <w:r>
        <w:rPr>
          <w:rFonts w:ascii="Times New Roman" w:hAnsi="Times New Roman"/>
          <w:sz w:val="28"/>
          <w:szCs w:val="28"/>
          <w:lang w:val="uk-UA"/>
        </w:rPr>
        <w:t xml:space="preserve">ілу, </w:t>
      </w:r>
    </w:p>
    <w:p w:rsidR="00DF6306" w:rsidRPr="00A44C33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 використання електрообладна</w:t>
      </w:r>
      <w:r w:rsidRPr="00A44C33"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>ня</w:t>
      </w:r>
      <w:r w:rsidRPr="00A44C33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матеріально</w:t>
      </w:r>
      <w:r>
        <w:rPr>
          <w:rFonts w:ascii="Times New Roman" w:hAnsi="Times New Roman"/>
          <w:sz w:val="28"/>
          <w:szCs w:val="28"/>
          <w:lang w:val="uk-UA"/>
        </w:rPr>
        <w:t>-</w:t>
      </w:r>
      <w:r w:rsidRPr="00A44C33">
        <w:rPr>
          <w:rFonts w:ascii="Times New Roman" w:hAnsi="Times New Roman"/>
          <w:sz w:val="28"/>
          <w:szCs w:val="28"/>
          <w:lang w:val="uk-UA"/>
        </w:rPr>
        <w:t>технічного постачання,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ремонту і технічного обслуговування техніки. </w:t>
      </w:r>
    </w:p>
    <w:p w:rsidR="00DF6306" w:rsidRPr="00A44C33" w:rsidRDefault="00DF6306" w:rsidP="004F4C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Визначення і аналіз основних техніко-економічних </w:t>
      </w:r>
      <w:r>
        <w:rPr>
          <w:rFonts w:ascii="Times New Roman" w:hAnsi="Times New Roman"/>
          <w:sz w:val="28"/>
          <w:szCs w:val="28"/>
          <w:lang w:val="uk-UA"/>
        </w:rPr>
        <w:t>показників підприє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мства </w:t>
      </w:r>
      <w:r>
        <w:rPr>
          <w:rFonts w:ascii="Times New Roman" w:hAnsi="Times New Roman"/>
          <w:sz w:val="28"/>
          <w:szCs w:val="28"/>
          <w:lang w:val="uk-UA"/>
        </w:rPr>
        <w:t>та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його основних підрозділів.</w:t>
      </w:r>
    </w:p>
    <w:p w:rsidR="00DF6306" w:rsidRPr="00537512" w:rsidRDefault="00DF6306" w:rsidP="004F4C7F">
      <w:pPr>
        <w:spacing w:line="240" w:lineRule="auto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DF6306" w:rsidRPr="00537512" w:rsidRDefault="00DF6306" w:rsidP="004F4C7F">
      <w:pPr>
        <w:pStyle w:val="ListParagraph"/>
        <w:numPr>
          <w:ilvl w:val="1"/>
          <w:numId w:val="3"/>
        </w:numPr>
        <w:spacing w:line="240" w:lineRule="auto"/>
        <w:ind w:left="567" w:hanging="567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537512">
        <w:rPr>
          <w:rFonts w:ascii="Times New Roman" w:hAnsi="Times New Roman"/>
          <w:b/>
          <w:sz w:val="28"/>
          <w:szCs w:val="28"/>
          <w:lang w:val="uk-UA"/>
        </w:rPr>
        <w:t>Інструктаж з техніки безпеки.</w:t>
      </w:r>
    </w:p>
    <w:p w:rsidR="00DF6306" w:rsidRPr="002E2905" w:rsidRDefault="00DF6306" w:rsidP="004F4C7F">
      <w:pPr>
        <w:spacing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1.2.</w:t>
      </w:r>
      <w:r w:rsidRPr="002E2905">
        <w:rPr>
          <w:rFonts w:ascii="Times New Roman" w:hAnsi="Times New Roman"/>
          <w:b/>
          <w:sz w:val="28"/>
          <w:szCs w:val="28"/>
          <w:lang w:val="uk-UA"/>
        </w:rPr>
        <w:t xml:space="preserve"> Виробнича екскурсія</w:t>
      </w:r>
    </w:p>
    <w:p w:rsidR="00DF6306" w:rsidRPr="00A44C33" w:rsidRDefault="00DF6306" w:rsidP="00E811FA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В</w:t>
      </w:r>
      <w:r>
        <w:rPr>
          <w:rFonts w:ascii="Times New Roman" w:hAnsi="Times New Roman"/>
          <w:sz w:val="28"/>
          <w:szCs w:val="28"/>
          <w:lang w:val="uk-UA"/>
        </w:rPr>
        <w:t xml:space="preserve">иробничі екскурсії проводяться по </w:t>
      </w:r>
      <w:r w:rsidRPr="00A44C33">
        <w:rPr>
          <w:rFonts w:ascii="Times New Roman" w:hAnsi="Times New Roman"/>
          <w:sz w:val="28"/>
          <w:szCs w:val="28"/>
          <w:lang w:val="uk-UA"/>
        </w:rPr>
        <w:t>підрозділах,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районних електростанціях </w:t>
      </w:r>
      <w:r>
        <w:rPr>
          <w:rFonts w:ascii="Times New Roman" w:hAnsi="Times New Roman"/>
          <w:sz w:val="28"/>
          <w:szCs w:val="28"/>
          <w:lang w:val="uk-UA"/>
        </w:rPr>
        <w:t xml:space="preserve">підприємства </w:t>
      </w:r>
      <w:r w:rsidRPr="00A44C33">
        <w:rPr>
          <w:rFonts w:ascii="Times New Roman" w:hAnsi="Times New Roman"/>
          <w:sz w:val="28"/>
          <w:szCs w:val="28"/>
          <w:lang w:val="uk-UA"/>
        </w:rPr>
        <w:t>для озн</w:t>
      </w:r>
      <w:r>
        <w:rPr>
          <w:rFonts w:ascii="Times New Roman" w:hAnsi="Times New Roman"/>
          <w:sz w:val="28"/>
          <w:szCs w:val="28"/>
          <w:lang w:val="uk-UA"/>
        </w:rPr>
        <w:t>айомлення з електрообладнанням</w:t>
      </w:r>
      <w:r w:rsidRPr="00A44C33">
        <w:rPr>
          <w:rFonts w:ascii="Times New Roman" w:hAnsi="Times New Roman"/>
          <w:sz w:val="28"/>
          <w:szCs w:val="28"/>
          <w:lang w:val="uk-UA"/>
        </w:rPr>
        <w:t>, інноваційною технологією організацією праці і економічними показниками виробництва.</w:t>
      </w:r>
    </w:p>
    <w:p w:rsidR="00DF6306" w:rsidRPr="00C5051A" w:rsidRDefault="00DF6306" w:rsidP="004F4C7F">
      <w:pPr>
        <w:spacing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</w:t>
      </w:r>
      <w:r w:rsidRPr="00C5051A">
        <w:rPr>
          <w:rFonts w:ascii="Times New Roman" w:hAnsi="Times New Roman"/>
          <w:b/>
          <w:sz w:val="28"/>
          <w:szCs w:val="28"/>
          <w:lang w:val="uk-UA"/>
        </w:rPr>
        <w:t xml:space="preserve">2. Робота дублером техніка-електрика       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Здобувач вищої освіти </w:t>
      </w:r>
      <w:r w:rsidRPr="00A44C33">
        <w:rPr>
          <w:rFonts w:ascii="Times New Roman" w:hAnsi="Times New Roman"/>
          <w:sz w:val="28"/>
          <w:szCs w:val="28"/>
          <w:lang w:val="uk-UA"/>
        </w:rPr>
        <w:t>повинен:</w:t>
      </w:r>
    </w:p>
    <w:p w:rsidR="00DF6306" w:rsidRPr="00C5051A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- </w:t>
      </w:r>
      <w:r>
        <w:rPr>
          <w:rFonts w:ascii="Times New Roman" w:hAnsi="Times New Roman"/>
          <w:sz w:val="28"/>
          <w:szCs w:val="28"/>
          <w:lang w:val="uk-UA"/>
        </w:rPr>
        <w:t>ознайомитись з посадовими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обов’язками молодшого спеціаліста</w:t>
      </w:r>
      <w:r w:rsidRPr="00C5051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C5051A">
        <w:rPr>
          <w:rFonts w:ascii="Times New Roman" w:hAnsi="Times New Roman"/>
          <w:sz w:val="28"/>
          <w:szCs w:val="28"/>
          <w:lang w:val="uk-UA"/>
        </w:rPr>
        <w:t>техніка-електрика;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- </w:t>
      </w:r>
      <w:r>
        <w:rPr>
          <w:rFonts w:ascii="Times New Roman" w:hAnsi="Times New Roman"/>
          <w:sz w:val="28"/>
          <w:szCs w:val="28"/>
          <w:lang w:val="uk-UA"/>
        </w:rPr>
        <w:t>скласти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графік монтажу і профілактичного ремонту електр</w:t>
      </w:r>
      <w:r>
        <w:rPr>
          <w:rFonts w:ascii="Times New Roman" w:hAnsi="Times New Roman"/>
          <w:sz w:val="28"/>
          <w:szCs w:val="28"/>
          <w:lang w:val="uk-UA"/>
        </w:rPr>
        <w:t>оустановок та електрообладнання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які використовуються в сіл</w:t>
      </w:r>
      <w:r>
        <w:rPr>
          <w:rFonts w:ascii="Times New Roman" w:hAnsi="Times New Roman"/>
          <w:sz w:val="28"/>
          <w:szCs w:val="28"/>
          <w:lang w:val="uk-UA"/>
        </w:rPr>
        <w:t>ьськогосподарському виробництві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самостійно провести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 налагодження і регулювання машин;</w:t>
      </w:r>
    </w:p>
    <w:p w:rsidR="00DF6306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 ознайомитись з електричними схемами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</w:rPr>
        <w:t>схем</w:t>
      </w:r>
      <w:r>
        <w:rPr>
          <w:rFonts w:ascii="Times New Roman" w:hAnsi="Times New Roman"/>
          <w:sz w:val="28"/>
          <w:szCs w:val="28"/>
          <w:lang w:val="uk-UA"/>
        </w:rPr>
        <w:t>ами</w:t>
      </w:r>
      <w:r w:rsidRPr="00A44C33">
        <w:rPr>
          <w:rFonts w:ascii="Times New Roman" w:hAnsi="Times New Roman"/>
          <w:sz w:val="28"/>
          <w:szCs w:val="28"/>
        </w:rPr>
        <w:t xml:space="preserve"> з’</w:t>
      </w:r>
      <w:r w:rsidRPr="00A44C33">
        <w:rPr>
          <w:rFonts w:ascii="Times New Roman" w:hAnsi="Times New Roman"/>
          <w:sz w:val="28"/>
          <w:szCs w:val="28"/>
          <w:lang w:val="uk-UA"/>
        </w:rPr>
        <w:t>єднання і підключення ШК;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визначати прості непол</w:t>
      </w:r>
      <w:r>
        <w:rPr>
          <w:rFonts w:ascii="Times New Roman" w:hAnsi="Times New Roman"/>
          <w:sz w:val="28"/>
          <w:szCs w:val="28"/>
          <w:lang w:val="uk-UA"/>
        </w:rPr>
        <w:t>адки в схемах електроавтоматики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працювати на випро</w:t>
      </w:r>
      <w:r w:rsidRPr="00A44C33">
        <w:rPr>
          <w:rFonts w:ascii="Times New Roman" w:hAnsi="Times New Roman"/>
          <w:sz w:val="28"/>
          <w:szCs w:val="28"/>
          <w:lang w:val="uk-UA"/>
        </w:rPr>
        <w:t>буван</w:t>
      </w:r>
      <w:r>
        <w:rPr>
          <w:rFonts w:ascii="Times New Roman" w:hAnsi="Times New Roman"/>
          <w:sz w:val="28"/>
          <w:szCs w:val="28"/>
          <w:lang w:val="uk-UA"/>
        </w:rPr>
        <w:t>их і регульованих стендах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які використовуються під час випробування машин і обладнання 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користуватись контрольно вимірювальними приладами та інструм</w:t>
      </w:r>
      <w:r>
        <w:rPr>
          <w:rFonts w:ascii="Times New Roman" w:hAnsi="Times New Roman"/>
          <w:sz w:val="28"/>
          <w:szCs w:val="28"/>
          <w:lang w:val="uk-UA"/>
        </w:rPr>
        <w:t>е</w:t>
      </w:r>
      <w:r w:rsidRPr="00A44C33">
        <w:rPr>
          <w:rFonts w:ascii="Times New Roman" w:hAnsi="Times New Roman"/>
          <w:sz w:val="28"/>
          <w:szCs w:val="28"/>
          <w:lang w:val="uk-UA"/>
        </w:rPr>
        <w:t xml:space="preserve">нтами; 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підбирати раціональні режими роботи електрообладнення і приймати рішення з ефективного використання електроенергії;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 вести техні</w:t>
      </w:r>
      <w:r w:rsidRPr="00A44C33">
        <w:rPr>
          <w:rFonts w:ascii="Times New Roman" w:hAnsi="Times New Roman"/>
          <w:sz w:val="28"/>
          <w:szCs w:val="28"/>
          <w:lang w:val="uk-UA"/>
        </w:rPr>
        <w:t>чну документацію на експлуатацію електрообладнення;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визначати і усувати неполадки засобів автоматизації;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проводити налагодження електроприладів машин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агрегатів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токових ліній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освітлювальних та опромінювальних установок системи електронагріву;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складати та читати нескладні електроні схеми використов</w:t>
      </w:r>
      <w:r>
        <w:rPr>
          <w:rFonts w:ascii="Times New Roman" w:hAnsi="Times New Roman"/>
          <w:sz w:val="28"/>
          <w:szCs w:val="28"/>
          <w:lang w:val="uk-UA"/>
        </w:rPr>
        <w:t>увати пристрої цифрової техніки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користуватись електронними вимірювальними приладами;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змінювати різні характеристики електронних приладів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>складати функціональні схе</w:t>
      </w:r>
      <w:r w:rsidRPr="00A44C33">
        <w:rPr>
          <w:rFonts w:ascii="Times New Roman" w:hAnsi="Times New Roman"/>
          <w:sz w:val="28"/>
          <w:szCs w:val="28"/>
          <w:lang w:val="uk-UA"/>
        </w:rPr>
        <w:t>ми автоматизації окремих апаратів і технологічних процесів;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вибирати і експлуатувати мікропроцесори і мікро-ЕОМ в автоматизованих системах керування виробничими процесами в сільському господарстві;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 xml:space="preserve">- </w:t>
      </w:r>
      <w:r>
        <w:rPr>
          <w:rFonts w:ascii="Times New Roman" w:hAnsi="Times New Roman"/>
          <w:sz w:val="28"/>
          <w:szCs w:val="28"/>
          <w:lang w:val="uk-UA"/>
        </w:rPr>
        <w:t>налагодження електроні пристрої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які складаються із окремих елементів та інтегральних схем;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керувати роботою дільниці КВП  і забезпечувати якісний ремонт і технічне обслуговування засобів автоматизації ,електроустановок і електрообладнань;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44C33">
        <w:rPr>
          <w:rFonts w:ascii="Times New Roman" w:hAnsi="Times New Roman"/>
          <w:sz w:val="28"/>
          <w:szCs w:val="28"/>
          <w:lang w:val="uk-UA"/>
        </w:rPr>
        <w:t>- аналізувати економічні</w:t>
      </w:r>
      <w:r>
        <w:rPr>
          <w:rFonts w:ascii="Times New Roman" w:hAnsi="Times New Roman"/>
          <w:sz w:val="28"/>
          <w:szCs w:val="28"/>
          <w:lang w:val="uk-UA"/>
        </w:rPr>
        <w:t xml:space="preserve"> показники використання техніки</w:t>
      </w:r>
      <w:r w:rsidRPr="00A44C3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авто</w:t>
      </w:r>
      <w:r w:rsidRPr="00A44C33">
        <w:rPr>
          <w:rFonts w:ascii="Times New Roman" w:hAnsi="Times New Roman"/>
          <w:sz w:val="28"/>
          <w:szCs w:val="28"/>
          <w:lang w:val="uk-UA"/>
        </w:rPr>
        <w:t>матики і розрахувати економічну ефективність їх застосування;</w:t>
      </w:r>
    </w:p>
    <w:p w:rsidR="00DF6306" w:rsidRPr="00A44C33" w:rsidRDefault="00DF6306" w:rsidP="004F4C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- забезпечу</w:t>
      </w:r>
      <w:r w:rsidRPr="00A44C33">
        <w:rPr>
          <w:rFonts w:ascii="Times New Roman" w:hAnsi="Times New Roman"/>
          <w:sz w:val="28"/>
          <w:szCs w:val="28"/>
          <w:lang w:val="uk-UA"/>
        </w:rPr>
        <w:t>вати дотримання правил технічно</w:t>
      </w:r>
      <w:r>
        <w:rPr>
          <w:rFonts w:ascii="Times New Roman" w:hAnsi="Times New Roman"/>
          <w:sz w:val="28"/>
          <w:szCs w:val="28"/>
          <w:lang w:val="uk-UA"/>
        </w:rPr>
        <w:t>ї експлуатації електроустановок</w:t>
      </w:r>
      <w:r w:rsidRPr="00A44C33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44C33">
        <w:rPr>
          <w:rFonts w:ascii="Times New Roman" w:hAnsi="Times New Roman"/>
          <w:sz w:val="28"/>
          <w:szCs w:val="28"/>
          <w:lang w:val="uk-UA"/>
        </w:rPr>
        <w:t>електрообладн</w:t>
      </w:r>
      <w:r>
        <w:rPr>
          <w:rFonts w:ascii="Times New Roman" w:hAnsi="Times New Roman"/>
          <w:sz w:val="28"/>
          <w:szCs w:val="28"/>
          <w:lang w:val="uk-UA"/>
        </w:rPr>
        <w:t>а</w:t>
      </w:r>
      <w:r w:rsidRPr="00A44C33">
        <w:rPr>
          <w:rFonts w:ascii="Times New Roman" w:hAnsi="Times New Roman"/>
          <w:sz w:val="28"/>
          <w:szCs w:val="28"/>
          <w:lang w:val="uk-UA"/>
        </w:rPr>
        <w:t>ння і засобів автоматизації сільськогосподарського виробництва правил техніки безпеки праці і протипож</w:t>
      </w:r>
      <w:r>
        <w:rPr>
          <w:rFonts w:ascii="Times New Roman" w:hAnsi="Times New Roman"/>
          <w:sz w:val="28"/>
          <w:szCs w:val="28"/>
          <w:lang w:val="uk-UA"/>
        </w:rPr>
        <w:t>еж</w:t>
      </w:r>
      <w:r w:rsidRPr="00A44C33">
        <w:rPr>
          <w:rFonts w:ascii="Times New Roman" w:hAnsi="Times New Roman"/>
          <w:sz w:val="28"/>
          <w:szCs w:val="28"/>
          <w:lang w:val="uk-UA"/>
        </w:rPr>
        <w:t>ного захисту;</w:t>
      </w:r>
    </w:p>
    <w:p w:rsidR="00DF6306" w:rsidRDefault="00DF6306" w:rsidP="00537512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760D5F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</w:p>
    <w:p w:rsidR="00DF6306" w:rsidRPr="00760D5F" w:rsidRDefault="00DF6306" w:rsidP="004F4C7F">
      <w:pPr>
        <w:spacing w:after="0" w:line="240" w:lineRule="auto"/>
        <w:ind w:right="-284"/>
        <w:rPr>
          <w:rFonts w:ascii="Times New Roman" w:hAnsi="Times New Roman"/>
          <w:b/>
          <w:sz w:val="28"/>
          <w:szCs w:val="28"/>
          <w:lang w:val="uk-UA"/>
        </w:rPr>
      </w:pPr>
      <w:r w:rsidRPr="00760D5F">
        <w:rPr>
          <w:rFonts w:ascii="Times New Roman" w:hAnsi="Times New Roman"/>
          <w:b/>
          <w:sz w:val="28"/>
          <w:szCs w:val="28"/>
          <w:lang w:val="uk-UA"/>
        </w:rPr>
        <w:t xml:space="preserve">3. </w:t>
      </w:r>
      <w:r>
        <w:rPr>
          <w:rFonts w:ascii="Times New Roman" w:hAnsi="Times New Roman"/>
          <w:b/>
          <w:sz w:val="28"/>
          <w:szCs w:val="28"/>
          <w:lang w:val="uk-UA"/>
        </w:rPr>
        <w:t>Висновки та п</w:t>
      </w:r>
      <w:r w:rsidRPr="00760D5F">
        <w:rPr>
          <w:rFonts w:ascii="Times New Roman" w:hAnsi="Times New Roman"/>
          <w:b/>
          <w:sz w:val="28"/>
          <w:szCs w:val="28"/>
          <w:lang w:val="uk-UA"/>
        </w:rPr>
        <w:t xml:space="preserve">ропозиції по удосконаленню роботи техніка-електрика  на підприємстві «____________»  _______________________  </w:t>
      </w:r>
    </w:p>
    <w:p w:rsidR="00DF6306" w:rsidRDefault="00DF6306" w:rsidP="0053751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60D5F"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 w:rsidRPr="00760D5F">
        <w:rPr>
          <w:rFonts w:ascii="Times New Roman" w:hAnsi="Times New Roman"/>
          <w:b/>
          <w:sz w:val="16"/>
          <w:szCs w:val="16"/>
          <w:lang w:val="uk-UA"/>
        </w:rPr>
        <w:t>назва підприємства             адреса місця знаходження підприємства</w:t>
      </w:r>
      <w:r w:rsidRPr="00760D5F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</w:p>
    <w:p w:rsidR="00DF6306" w:rsidRDefault="00DF6306" w:rsidP="0053751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F6306" w:rsidRDefault="00DF6306" w:rsidP="0053751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F6306" w:rsidRDefault="00DF6306" w:rsidP="0053751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F6306" w:rsidRDefault="00DF6306" w:rsidP="0053751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F6306" w:rsidRDefault="00DF6306" w:rsidP="0053751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F6306" w:rsidRDefault="00DF6306" w:rsidP="0053751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F6306" w:rsidRDefault="00DF6306" w:rsidP="007C1591">
      <w:pPr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781"/>
      </w:tblGrid>
      <w:tr w:rsidR="00DF6306" w:rsidRPr="001C39F9" w:rsidTr="001C39F9">
        <w:trPr>
          <w:trHeight w:val="5326"/>
        </w:trPr>
        <w:tc>
          <w:tcPr>
            <w:tcW w:w="9781" w:type="dxa"/>
          </w:tcPr>
          <w:p w:rsidR="00DF6306" w:rsidRPr="001C39F9" w:rsidRDefault="00DF6306" w:rsidP="001C39F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</w:t>
            </w:r>
          </w:p>
          <w:p w:rsidR="00DF6306" w:rsidRPr="001C39F9" w:rsidRDefault="00DF6306" w:rsidP="001C39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</w:rPr>
              <w:t>“ЗМІСТ”</w:t>
            </w:r>
          </w:p>
          <w:p w:rsidR="00DF6306" w:rsidRPr="001C39F9" w:rsidRDefault="00DF6306" w:rsidP="001C39F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</w:rPr>
              <w:t>“РОЗДІЛ”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1. Ознайомлення з підприємством «____________»_______________ 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                                                     </w:t>
            </w:r>
            <w:r w:rsidRPr="001C39F9">
              <w:rPr>
                <w:rFonts w:ascii="Times New Roman" w:hAnsi="Times New Roman"/>
                <w:sz w:val="16"/>
                <w:szCs w:val="16"/>
                <w:lang w:val="uk-UA"/>
              </w:rPr>
              <w:t>назва підприємства           адреса місця знаходження підприємства</w:t>
            </w:r>
          </w:p>
          <w:p w:rsidR="00DF6306" w:rsidRPr="001C39F9" w:rsidRDefault="00DF6306" w:rsidP="001C39F9">
            <w:pPr>
              <w:spacing w:after="0" w:line="240" w:lineRule="auto"/>
              <w:ind w:left="-108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1.1.Інструктаж з безпеки праці</w:t>
            </w:r>
            <w:r w:rsidRPr="001C39F9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…………………………………………………__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                        </w:t>
            </w:r>
          </w:p>
          <w:p w:rsidR="00DF6306" w:rsidRPr="001C39F9" w:rsidRDefault="00DF6306" w:rsidP="001C39F9">
            <w:pPr>
              <w:spacing w:after="0" w:line="240" w:lineRule="auto"/>
              <w:ind w:left="-108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1.2.Виробнича екскурсія по підприємству ____________»__________________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                                                 </w:t>
            </w:r>
            <w:r w:rsidRPr="001C39F9">
              <w:rPr>
                <w:rFonts w:ascii="Times New Roman" w:hAnsi="Times New Roman"/>
                <w:sz w:val="16"/>
                <w:szCs w:val="16"/>
                <w:lang w:val="uk-UA"/>
              </w:rPr>
              <w:t>назва підприємства     адреса місця знаходження підприємства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                               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</w:rPr>
              <w:t xml:space="preserve">“РОЗДІЛ” 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>2. Робота дублером техніка-електрика</w:t>
            </w:r>
            <w:r w:rsidRPr="001C39F9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……………………………__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</w:t>
            </w:r>
          </w:p>
          <w:p w:rsidR="00DF6306" w:rsidRPr="001C39F9" w:rsidRDefault="00DF6306" w:rsidP="001C39F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</w:rPr>
              <w:t xml:space="preserve">“РОЗДІЛ” 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3. Висновки та пропозиції по удосконаленню роботи техніка-електрика  на підприємстві «____________»  _______________________ 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                                 </w:t>
            </w:r>
            <w:r w:rsidRPr="001C39F9">
              <w:rPr>
                <w:rFonts w:ascii="Times New Roman" w:hAnsi="Times New Roman"/>
                <w:sz w:val="16"/>
                <w:szCs w:val="16"/>
                <w:lang w:val="uk-UA"/>
              </w:rPr>
              <w:t>назва підприємства             адреса місця знаходження підприємства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</w:rPr>
              <w:t>“ВИСНОВКИ”</w:t>
            </w:r>
            <w:r w:rsidRPr="001C39F9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…………………………………………………………………..__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</w:rPr>
              <w:t xml:space="preserve"> “ДОДАТКИ”</w:t>
            </w:r>
            <w:r w:rsidRPr="001C39F9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………………………………………</w:t>
            </w:r>
            <w:bookmarkStart w:id="0" w:name="_GoBack"/>
            <w:bookmarkEnd w:id="0"/>
            <w:r w:rsidRPr="001C39F9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……………………………__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</w:rPr>
              <w:t xml:space="preserve"> “СПИСОК ВИКОРИСТАНИХ ДЖЕРЕЛ”</w:t>
            </w:r>
            <w:r w:rsidRPr="001C39F9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…………………………………__</w:t>
            </w: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:rsidR="00DF6306" w:rsidRPr="001C39F9" w:rsidRDefault="00DF6306" w:rsidP="001C39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39F9">
              <w:rPr>
                <w:rFonts w:ascii="Times New Roman" w:hAnsi="Times New Roman"/>
                <w:b/>
                <w:sz w:val="28"/>
                <w:szCs w:val="28"/>
              </w:rPr>
              <w:t xml:space="preserve">     </w:t>
            </w:r>
            <w:r w:rsidRPr="001C39F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</w:t>
            </w:r>
          </w:p>
        </w:tc>
      </w:tr>
    </w:tbl>
    <w:p w:rsidR="00DF6306" w:rsidRPr="007C1591" w:rsidRDefault="00DF6306" w:rsidP="007C1591">
      <w:pPr>
        <w:rPr>
          <w:rFonts w:ascii="Times New Roman" w:hAnsi="Times New Roman"/>
          <w:b/>
          <w:sz w:val="28"/>
          <w:szCs w:val="28"/>
        </w:rPr>
      </w:pPr>
      <w:r w:rsidRPr="007C1591">
        <w:rPr>
          <w:rFonts w:ascii="Times New Roman" w:hAnsi="Times New Roman"/>
          <w:b/>
          <w:sz w:val="28"/>
          <w:szCs w:val="28"/>
        </w:rPr>
        <w:t xml:space="preserve">     </w:t>
      </w:r>
    </w:p>
    <w:sectPr w:rsidR="00DF6306" w:rsidRPr="007C1591" w:rsidSect="00760D5F">
      <w:pgSz w:w="11906" w:h="16838"/>
      <w:pgMar w:top="1134" w:right="849" w:bottom="127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CE0171"/>
    <w:multiLevelType w:val="multilevel"/>
    <w:tmpl w:val="D1843C1E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">
    <w:nsid w:val="50FF1D6A"/>
    <w:multiLevelType w:val="multilevel"/>
    <w:tmpl w:val="5094C0B8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">
    <w:nsid w:val="72B30B03"/>
    <w:multiLevelType w:val="hybridMultilevel"/>
    <w:tmpl w:val="38B62178"/>
    <w:lvl w:ilvl="0" w:tplc="0422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1F19"/>
    <w:rsid w:val="00035BEA"/>
    <w:rsid w:val="00036CF6"/>
    <w:rsid w:val="00051B8B"/>
    <w:rsid w:val="00081EDA"/>
    <w:rsid w:val="000A46E4"/>
    <w:rsid w:val="00175949"/>
    <w:rsid w:val="00195076"/>
    <w:rsid w:val="001C39F9"/>
    <w:rsid w:val="001C3DEB"/>
    <w:rsid w:val="001C4038"/>
    <w:rsid w:val="001F3A96"/>
    <w:rsid w:val="002063BB"/>
    <w:rsid w:val="002801F3"/>
    <w:rsid w:val="002C0BE4"/>
    <w:rsid w:val="002E2905"/>
    <w:rsid w:val="00302EB7"/>
    <w:rsid w:val="00324186"/>
    <w:rsid w:val="003947A7"/>
    <w:rsid w:val="003B7397"/>
    <w:rsid w:val="00485198"/>
    <w:rsid w:val="004D331A"/>
    <w:rsid w:val="004F4C7F"/>
    <w:rsid w:val="00535586"/>
    <w:rsid w:val="00537512"/>
    <w:rsid w:val="00555F95"/>
    <w:rsid w:val="0057206C"/>
    <w:rsid w:val="005D0E6C"/>
    <w:rsid w:val="00616B9C"/>
    <w:rsid w:val="00643071"/>
    <w:rsid w:val="00681F19"/>
    <w:rsid w:val="006B7B47"/>
    <w:rsid w:val="00727172"/>
    <w:rsid w:val="00760D5F"/>
    <w:rsid w:val="007C1591"/>
    <w:rsid w:val="007F4E8D"/>
    <w:rsid w:val="008E5CCB"/>
    <w:rsid w:val="0099268F"/>
    <w:rsid w:val="009B601C"/>
    <w:rsid w:val="00A44C33"/>
    <w:rsid w:val="00AA5062"/>
    <w:rsid w:val="00AF3873"/>
    <w:rsid w:val="00B93D8C"/>
    <w:rsid w:val="00C5051A"/>
    <w:rsid w:val="00C87076"/>
    <w:rsid w:val="00CE37A6"/>
    <w:rsid w:val="00D054EA"/>
    <w:rsid w:val="00D444CC"/>
    <w:rsid w:val="00D769B2"/>
    <w:rsid w:val="00DF6306"/>
    <w:rsid w:val="00E0700A"/>
    <w:rsid w:val="00E10C9B"/>
    <w:rsid w:val="00E14E59"/>
    <w:rsid w:val="00E361AD"/>
    <w:rsid w:val="00E811FA"/>
    <w:rsid w:val="00F3050B"/>
    <w:rsid w:val="00F47DEF"/>
    <w:rsid w:val="00FB6D85"/>
    <w:rsid w:val="00FD24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5198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2C0BE4"/>
    <w:pPr>
      <w:ind w:left="720"/>
      <w:contextualSpacing/>
    </w:pPr>
  </w:style>
  <w:style w:type="table" w:styleId="TableGrid">
    <w:name w:val="Table Grid"/>
    <w:basedOn w:val="TableNormal"/>
    <w:uiPriority w:val="99"/>
    <w:rsid w:val="00D769B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4</Pages>
  <Words>1059</Words>
  <Characters>6039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2019-03-14T14:47:00Z</dcterms:created>
  <dcterms:modified xsi:type="dcterms:W3CDTF">2019-03-17T11:27:00Z</dcterms:modified>
</cp:coreProperties>
</file>